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E99" w:rsidRDefault="00063E99" w:rsidP="00063E99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E73B64F" wp14:editId="7825BE2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71725" cy="490855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-pantoneMedi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849" cy="495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en-GB"/>
        </w:rPr>
        <w:drawing>
          <wp:inline distT="0" distB="0" distL="0" distR="0" wp14:anchorId="6FA59AF8" wp14:editId="3F371028">
            <wp:extent cx="2400300" cy="5167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Logo_30008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905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 w:type="textWrapping" w:clear="all"/>
      </w:r>
    </w:p>
    <w:p w:rsidR="00C9114B" w:rsidRDefault="00C9114B" w:rsidP="006C3912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</w:rPr>
      </w:pPr>
      <w:r w:rsidRPr="00340B47">
        <w:rPr>
          <w:rFonts w:ascii="Arial" w:hAnsi="Arial" w:cs="Arial"/>
          <w:b/>
        </w:rPr>
        <w:t>BUCS Indoor Rowing Entry Form</w:t>
      </w:r>
      <w:r w:rsidR="006C3912">
        <w:rPr>
          <w:rFonts w:ascii="Arial" w:hAnsi="Arial" w:cs="Arial"/>
          <w:b/>
        </w:rPr>
        <w:t xml:space="preserve">                        </w:t>
      </w:r>
      <w:r>
        <w:rPr>
          <w:rFonts w:ascii="Arial" w:hAnsi="Arial" w:cs="Arial"/>
          <w:b/>
        </w:rPr>
        <w:t>Host: University of Cambridge</w:t>
      </w:r>
    </w:p>
    <w:p w:rsidR="00C9114B" w:rsidRDefault="00C9114B" w:rsidP="006C3912">
      <w:pPr>
        <w:autoSpaceDE w:val="0"/>
        <w:autoSpaceDN w:val="0"/>
        <w:adjustRightInd w:val="0"/>
        <w:spacing w:after="0" w:line="240" w:lineRule="auto"/>
        <w:ind w:left="360"/>
        <w:jc w:val="right"/>
        <w:rPr>
          <w:rFonts w:ascii="Arial" w:hAnsi="Arial" w:cs="Arial"/>
          <w:b/>
        </w:rPr>
      </w:pPr>
    </w:p>
    <w:p w:rsidR="00C9114B" w:rsidRPr="0049000E" w:rsidRDefault="00C9114B" w:rsidP="00C9114B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Entry </w:t>
      </w:r>
      <w:proofErr w:type="gramStart"/>
      <w:r>
        <w:rPr>
          <w:rFonts w:ascii="Arial" w:hAnsi="Arial" w:cs="Arial"/>
          <w:b/>
        </w:rPr>
        <w:t>From</w:t>
      </w:r>
      <w:proofErr w:type="gramEnd"/>
      <w:r>
        <w:rPr>
          <w:rFonts w:ascii="Arial" w:hAnsi="Arial" w:cs="Arial"/>
          <w:b/>
        </w:rPr>
        <w:t xml:space="preserve"> (your University):</w:t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</w:p>
    <w:p w:rsidR="00C9114B" w:rsidRDefault="00C9114B" w:rsidP="00C9114B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</w:rPr>
      </w:pPr>
    </w:p>
    <w:p w:rsidR="00C9114B" w:rsidRDefault="00C9114B" w:rsidP="00C9114B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College (Cambridge only):</w:t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</w:rPr>
        <w:tab/>
      </w:r>
    </w:p>
    <w:p w:rsidR="00C9114B" w:rsidRPr="0049000E" w:rsidRDefault="00C9114B" w:rsidP="00C9114B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>E-mail Contact for Entry:</w:t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  <w:r>
        <w:rPr>
          <w:rFonts w:ascii="Arial" w:hAnsi="Arial" w:cs="Arial"/>
          <w:b/>
          <w:u w:val="single"/>
        </w:rPr>
        <w:tab/>
      </w:r>
    </w:p>
    <w:p w:rsidR="00C9114B" w:rsidRDefault="00C9114B" w:rsidP="00C9114B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</w:rPr>
      </w:pPr>
    </w:p>
    <w:p w:rsidR="00C9114B" w:rsidRPr="0049000E" w:rsidRDefault="00C9114B" w:rsidP="00C9114B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INDIVIDUAL ENTRIES</w:t>
      </w:r>
    </w:p>
    <w:p w:rsidR="00C9114B" w:rsidRDefault="00C9114B" w:rsidP="00C9114B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442"/>
        <w:gridCol w:w="4440"/>
      </w:tblGrid>
      <w:tr w:rsidR="00C9114B" w:rsidTr="00E115CF">
        <w:tc>
          <w:tcPr>
            <w:tcW w:w="4442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118F9">
              <w:rPr>
                <w:rFonts w:ascii="Arial" w:hAnsi="Arial" w:cs="Arial"/>
                <w:b/>
              </w:rPr>
              <w:t>Competitor Name</w:t>
            </w:r>
            <w:r>
              <w:rPr>
                <w:rFonts w:ascii="Arial" w:hAnsi="Arial" w:cs="Arial"/>
              </w:rPr>
              <w:t xml:space="preserve"> (BLOCK CAPITALS)</w:t>
            </w:r>
          </w:p>
        </w:tc>
        <w:tc>
          <w:tcPr>
            <w:tcW w:w="4440" w:type="dxa"/>
          </w:tcPr>
          <w:p w:rsidR="000C2909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B118F9">
              <w:rPr>
                <w:rFonts w:ascii="Arial" w:hAnsi="Arial" w:cs="Arial"/>
                <w:b/>
              </w:rPr>
              <w:t>E</w:t>
            </w:r>
            <w:r w:rsidR="00B118F9" w:rsidRPr="00B118F9">
              <w:rPr>
                <w:rFonts w:ascii="Arial" w:hAnsi="Arial" w:cs="Arial"/>
                <w:b/>
              </w:rPr>
              <w:t>vent</w:t>
            </w:r>
            <w:r w:rsidR="00B118F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</w:t>
            </w:r>
            <w:proofErr w:type="spellStart"/>
            <w:r>
              <w:rPr>
                <w:rFonts w:ascii="Arial" w:hAnsi="Arial" w:cs="Arial"/>
              </w:rPr>
              <w:t>snr</w:t>
            </w:r>
            <w:proofErr w:type="spellEnd"/>
            <w:r>
              <w:rPr>
                <w:rFonts w:ascii="Arial" w:hAnsi="Arial" w:cs="Arial"/>
              </w:rPr>
              <w:t xml:space="preserve"> M/W, Lwt M W, Beg M/W</w:t>
            </w:r>
          </w:p>
          <w:p w:rsidR="00C9114B" w:rsidRDefault="00B118F9" w:rsidP="00A5400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RowAbility</w:t>
            </w:r>
            <w:proofErr w:type="spellEnd"/>
            <w:r w:rsidR="00A5400B">
              <w:rPr>
                <w:rFonts w:ascii="Arial" w:hAnsi="Arial" w:cs="Arial"/>
              </w:rPr>
              <w:t>)</w:t>
            </w:r>
          </w:p>
        </w:tc>
      </w:tr>
      <w:tr w:rsidR="00C9114B" w:rsidTr="00E115CF">
        <w:tc>
          <w:tcPr>
            <w:tcW w:w="4442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0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C9114B" w:rsidTr="00E115CF">
        <w:tc>
          <w:tcPr>
            <w:tcW w:w="4442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0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C9114B" w:rsidTr="00E115CF">
        <w:tc>
          <w:tcPr>
            <w:tcW w:w="4442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0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C9114B" w:rsidTr="00E115CF">
        <w:tc>
          <w:tcPr>
            <w:tcW w:w="4442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0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C9114B" w:rsidTr="00E115CF">
        <w:tc>
          <w:tcPr>
            <w:tcW w:w="4442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0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C9114B" w:rsidTr="00E115CF">
        <w:tc>
          <w:tcPr>
            <w:tcW w:w="4442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0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C9114B" w:rsidTr="00E115CF">
        <w:tc>
          <w:tcPr>
            <w:tcW w:w="4442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0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C9114B" w:rsidTr="00E115CF">
        <w:tc>
          <w:tcPr>
            <w:tcW w:w="4442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0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C9114B" w:rsidTr="00E115CF">
        <w:tc>
          <w:tcPr>
            <w:tcW w:w="4442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0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C9114B" w:rsidTr="00E115CF">
        <w:tc>
          <w:tcPr>
            <w:tcW w:w="4442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0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C9114B" w:rsidTr="00E115CF">
        <w:tc>
          <w:tcPr>
            <w:tcW w:w="4442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0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C9114B" w:rsidTr="00E115CF">
        <w:tc>
          <w:tcPr>
            <w:tcW w:w="4442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0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C9114B" w:rsidTr="00E115CF">
        <w:tc>
          <w:tcPr>
            <w:tcW w:w="4442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0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C9114B" w:rsidTr="00E115CF">
        <w:tc>
          <w:tcPr>
            <w:tcW w:w="4442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0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C9114B" w:rsidTr="00E115CF">
        <w:tc>
          <w:tcPr>
            <w:tcW w:w="4442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0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C9114B" w:rsidTr="00E115CF">
        <w:tc>
          <w:tcPr>
            <w:tcW w:w="4442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0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C9114B" w:rsidTr="00E115CF">
        <w:tc>
          <w:tcPr>
            <w:tcW w:w="4442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0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C9114B" w:rsidTr="00E115CF">
        <w:tc>
          <w:tcPr>
            <w:tcW w:w="4442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0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C9114B" w:rsidTr="00E115CF">
        <w:tc>
          <w:tcPr>
            <w:tcW w:w="4442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0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6C3912" w:rsidTr="00E115CF">
        <w:tc>
          <w:tcPr>
            <w:tcW w:w="4442" w:type="dxa"/>
          </w:tcPr>
          <w:p w:rsidR="006C3912" w:rsidRDefault="006C3912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0" w:type="dxa"/>
          </w:tcPr>
          <w:p w:rsidR="006C3912" w:rsidRDefault="006C3912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6C3912" w:rsidTr="00E115CF">
        <w:tc>
          <w:tcPr>
            <w:tcW w:w="4442" w:type="dxa"/>
          </w:tcPr>
          <w:p w:rsidR="006C3912" w:rsidRDefault="006C3912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0" w:type="dxa"/>
          </w:tcPr>
          <w:p w:rsidR="006C3912" w:rsidRDefault="006C3912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C9114B" w:rsidTr="00E115CF">
        <w:tc>
          <w:tcPr>
            <w:tcW w:w="4442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0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C9114B" w:rsidTr="00E115CF">
        <w:tc>
          <w:tcPr>
            <w:tcW w:w="4442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0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C9114B" w:rsidTr="00E115CF">
        <w:tc>
          <w:tcPr>
            <w:tcW w:w="4442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0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C9114B" w:rsidTr="00E115CF">
        <w:tc>
          <w:tcPr>
            <w:tcW w:w="4442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0" w:type="dxa"/>
          </w:tcPr>
          <w:p w:rsidR="00C9114B" w:rsidRDefault="00C9114B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C9114B" w:rsidRDefault="00C9114B" w:rsidP="00C9114B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</w:rPr>
      </w:pPr>
    </w:p>
    <w:p w:rsidR="003C03AE" w:rsidRDefault="00C9114B" w:rsidP="00500F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Please list teams overleaf. Please note that the entry fee of £4 is per person and not per event. As such, an eligible individual may be entered in both the Senior Men’s Individual and Senior Men’s Team event for the cost of the £4 entry fee.</w:t>
      </w:r>
    </w:p>
    <w:p w:rsidR="00500F78" w:rsidRDefault="00500F78" w:rsidP="00500F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00F78" w:rsidRDefault="00500F78" w:rsidP="00500F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914400" cy="101374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S_Rowing_GradientCMYK cop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432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t xml:space="preserve">                                                                                   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562100" cy="105619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r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576" cy="105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47" w:rsidRDefault="00340B47" w:rsidP="0078168F">
      <w:pPr>
        <w:autoSpaceDE w:val="0"/>
        <w:autoSpaceDN w:val="0"/>
        <w:adjustRightInd w:val="0"/>
        <w:spacing w:after="0" w:line="240" w:lineRule="auto"/>
        <w:ind w:left="360"/>
        <w:jc w:val="right"/>
        <w:rPr>
          <w:rFonts w:ascii="Arial" w:hAnsi="Arial" w:cs="Arial"/>
        </w:rPr>
      </w:pPr>
    </w:p>
    <w:p w:rsidR="00500F78" w:rsidRDefault="00500F78" w:rsidP="0078168F">
      <w:pPr>
        <w:autoSpaceDE w:val="0"/>
        <w:autoSpaceDN w:val="0"/>
        <w:adjustRightInd w:val="0"/>
        <w:spacing w:after="0" w:line="240" w:lineRule="auto"/>
        <w:ind w:left="360"/>
        <w:jc w:val="right"/>
        <w:rPr>
          <w:rFonts w:ascii="Arial" w:hAnsi="Arial" w:cs="Arial"/>
        </w:rPr>
      </w:pPr>
    </w:p>
    <w:p w:rsidR="00500F78" w:rsidRDefault="00500F78" w:rsidP="00500F78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52A63F3" wp14:editId="2649441C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2371725" cy="490855"/>
            <wp:effectExtent l="0" t="0" r="0" b="444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-pantoneMedi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849" cy="495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C8A" w:rsidRPr="00801C8A" w:rsidRDefault="00500F78" w:rsidP="00801C8A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</w:rPr>
        <w:sectPr w:rsidR="00801C8A" w:rsidRPr="00801C8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Arial" w:hAnsi="Arial" w:cs="Arial"/>
        </w:rPr>
        <w:t xml:space="preserve">                 </w:t>
      </w:r>
      <w:r>
        <w:rPr>
          <w:rFonts w:ascii="Arial" w:hAnsi="Arial" w:cs="Arial"/>
          <w:b/>
          <w:noProof/>
          <w:lang w:eastAsia="en-GB"/>
        </w:rPr>
        <w:drawing>
          <wp:inline distT="0" distB="0" distL="0" distR="0" wp14:anchorId="6EDD82C3" wp14:editId="42EE67E1">
            <wp:extent cx="2400300" cy="51670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Logo_30008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905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F78" w:rsidRDefault="00500F78" w:rsidP="00500F78">
      <w:pPr>
        <w:rPr>
          <w:rFonts w:ascii="Arial" w:hAnsi="Arial" w:cs="Arial"/>
          <w:b/>
          <w:u w:val="single"/>
        </w:rPr>
      </w:pPr>
    </w:p>
    <w:p w:rsidR="00801C8A" w:rsidRPr="00D82E9F" w:rsidRDefault="00500F78" w:rsidP="00500F78">
      <w:pPr>
        <w:rPr>
          <w:rFonts w:ascii="Arial" w:hAnsi="Arial" w:cs="Arial"/>
          <w:b/>
          <w:u w:val="single"/>
        </w:rPr>
      </w:pPr>
      <w:r w:rsidRPr="0049000E">
        <w:rPr>
          <w:rFonts w:ascii="Arial" w:hAnsi="Arial" w:cs="Arial"/>
          <w:b/>
          <w:u w:val="single"/>
        </w:rPr>
        <w:t>TEAM EVENT ENTRIES</w:t>
      </w:r>
    </w:p>
    <w:p w:rsidR="00500F78" w:rsidRDefault="00500F78" w:rsidP="00500F78">
      <w:r>
        <w:t xml:space="preserve">Team </w:t>
      </w:r>
      <w:proofErr w:type="gramStart"/>
      <w:r>
        <w:t>A :</w:t>
      </w:r>
      <w:proofErr w:type="gramEnd"/>
      <w:r>
        <w:t xml:space="preserve"> (Senior Men / Women)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001"/>
      </w:tblGrid>
      <w:tr w:rsidR="00500F78" w:rsidTr="00801C8A">
        <w:tc>
          <w:tcPr>
            <w:tcW w:w="4001" w:type="dxa"/>
          </w:tcPr>
          <w:p w:rsidR="00500F78" w:rsidRDefault="00500F78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</w:tr>
      <w:tr w:rsidR="00500F78" w:rsidTr="00801C8A">
        <w:tc>
          <w:tcPr>
            <w:tcW w:w="4001" w:type="dxa"/>
          </w:tcPr>
          <w:p w:rsidR="00500F78" w:rsidRDefault="00500F78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</w:tr>
      <w:tr w:rsidR="00500F78" w:rsidTr="00801C8A">
        <w:tc>
          <w:tcPr>
            <w:tcW w:w="4001" w:type="dxa"/>
          </w:tcPr>
          <w:p w:rsidR="00500F78" w:rsidRDefault="00500F78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</w:tr>
      <w:tr w:rsidR="00500F78" w:rsidTr="00801C8A">
        <w:tc>
          <w:tcPr>
            <w:tcW w:w="4001" w:type="dxa"/>
          </w:tcPr>
          <w:p w:rsidR="00500F78" w:rsidRDefault="00500F78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</w:tr>
    </w:tbl>
    <w:p w:rsidR="00D82E9F" w:rsidRDefault="00D82E9F" w:rsidP="00500F78">
      <w:bookmarkStart w:id="0" w:name="_GoBack"/>
      <w:bookmarkEnd w:id="0"/>
    </w:p>
    <w:p w:rsidR="00500F78" w:rsidRDefault="00500F78" w:rsidP="00500F78">
      <w:r>
        <w:t xml:space="preserve">Team </w:t>
      </w:r>
      <w:proofErr w:type="gramStart"/>
      <w:r>
        <w:t>B :</w:t>
      </w:r>
      <w:proofErr w:type="gramEnd"/>
      <w:r>
        <w:t xml:space="preserve"> (Senior Men / Women)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015"/>
      </w:tblGrid>
      <w:tr w:rsidR="00500F78" w:rsidTr="00E115CF">
        <w:tc>
          <w:tcPr>
            <w:tcW w:w="4442" w:type="dxa"/>
          </w:tcPr>
          <w:p w:rsidR="00500F78" w:rsidRDefault="00500F78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</w:tr>
      <w:tr w:rsidR="00500F78" w:rsidTr="00E115CF">
        <w:tc>
          <w:tcPr>
            <w:tcW w:w="4442" w:type="dxa"/>
          </w:tcPr>
          <w:p w:rsidR="00500F78" w:rsidRDefault="00500F78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</w:tr>
      <w:tr w:rsidR="00500F78" w:rsidTr="00E115CF">
        <w:tc>
          <w:tcPr>
            <w:tcW w:w="4442" w:type="dxa"/>
          </w:tcPr>
          <w:p w:rsidR="00500F78" w:rsidRDefault="00500F78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</w:tr>
      <w:tr w:rsidR="00500F78" w:rsidTr="00E115CF">
        <w:tc>
          <w:tcPr>
            <w:tcW w:w="4442" w:type="dxa"/>
          </w:tcPr>
          <w:p w:rsidR="00500F78" w:rsidRDefault="00500F78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</w:tr>
    </w:tbl>
    <w:p w:rsidR="00500F78" w:rsidRDefault="00500F78" w:rsidP="00500F78"/>
    <w:p w:rsidR="00801C8A" w:rsidRDefault="00801C8A" w:rsidP="00500F78"/>
    <w:p w:rsidR="00801C8A" w:rsidRDefault="00801C8A" w:rsidP="00500F78"/>
    <w:p w:rsidR="00500F78" w:rsidRDefault="00801C8A" w:rsidP="00500F78">
      <w:r>
        <w:t>T</w:t>
      </w:r>
      <w:r w:rsidR="00500F78">
        <w:t xml:space="preserve">eam </w:t>
      </w:r>
      <w:proofErr w:type="gramStart"/>
      <w:r w:rsidR="00DC08E6">
        <w:t>D</w:t>
      </w:r>
      <w:r w:rsidR="00500F78">
        <w:t xml:space="preserve"> :</w:t>
      </w:r>
      <w:proofErr w:type="gramEnd"/>
      <w:r w:rsidR="00500F78">
        <w:t xml:space="preserve"> (Senior Men / Women)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015"/>
      </w:tblGrid>
      <w:tr w:rsidR="00500F78" w:rsidTr="00E115CF">
        <w:tc>
          <w:tcPr>
            <w:tcW w:w="4442" w:type="dxa"/>
          </w:tcPr>
          <w:p w:rsidR="00500F78" w:rsidRDefault="00500F78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</w:tr>
      <w:tr w:rsidR="00500F78" w:rsidTr="00E115CF">
        <w:tc>
          <w:tcPr>
            <w:tcW w:w="4442" w:type="dxa"/>
          </w:tcPr>
          <w:p w:rsidR="00500F78" w:rsidRDefault="00500F78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</w:tr>
      <w:tr w:rsidR="00500F78" w:rsidTr="00E115CF">
        <w:tc>
          <w:tcPr>
            <w:tcW w:w="4442" w:type="dxa"/>
          </w:tcPr>
          <w:p w:rsidR="00500F78" w:rsidRDefault="00500F78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</w:tr>
      <w:tr w:rsidR="00500F78" w:rsidTr="00E115CF">
        <w:tc>
          <w:tcPr>
            <w:tcW w:w="4442" w:type="dxa"/>
          </w:tcPr>
          <w:p w:rsidR="00500F78" w:rsidRDefault="00500F78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</w:tr>
    </w:tbl>
    <w:p w:rsidR="00500F78" w:rsidRDefault="00500F78" w:rsidP="00500F78"/>
    <w:p w:rsidR="00500F78" w:rsidRDefault="00500F78" w:rsidP="00500F78">
      <w:r>
        <w:t xml:space="preserve">Team </w:t>
      </w:r>
      <w:r w:rsidR="00DC08E6">
        <w:t>E</w:t>
      </w:r>
      <w:r>
        <w:t>: (Senior Men / Women)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015"/>
      </w:tblGrid>
      <w:tr w:rsidR="00500F78" w:rsidTr="00E115CF">
        <w:tc>
          <w:tcPr>
            <w:tcW w:w="4442" w:type="dxa"/>
          </w:tcPr>
          <w:p w:rsidR="00500F78" w:rsidRDefault="00500F78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</w:tr>
      <w:tr w:rsidR="00500F78" w:rsidTr="00E115CF">
        <w:tc>
          <w:tcPr>
            <w:tcW w:w="4442" w:type="dxa"/>
          </w:tcPr>
          <w:p w:rsidR="00500F78" w:rsidRDefault="00500F78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</w:tr>
      <w:tr w:rsidR="00500F78" w:rsidTr="00E115CF">
        <w:tc>
          <w:tcPr>
            <w:tcW w:w="4442" w:type="dxa"/>
          </w:tcPr>
          <w:p w:rsidR="00500F78" w:rsidRDefault="00500F78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</w:tr>
      <w:tr w:rsidR="00500F78" w:rsidTr="00E115CF">
        <w:tc>
          <w:tcPr>
            <w:tcW w:w="4442" w:type="dxa"/>
          </w:tcPr>
          <w:p w:rsidR="00500F78" w:rsidRDefault="00500F78" w:rsidP="00E115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</w:tr>
    </w:tbl>
    <w:p w:rsidR="00801C8A" w:rsidRDefault="00801C8A" w:rsidP="00500F78">
      <w:pPr>
        <w:sectPr w:rsidR="00801C8A" w:rsidSect="00801C8A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B118F9" w:rsidRDefault="00B118F9" w:rsidP="00B118F9">
      <w:r>
        <w:lastRenderedPageBreak/>
        <w:t xml:space="preserve">Team </w:t>
      </w:r>
      <w:proofErr w:type="gramStart"/>
      <w:r>
        <w:t>C</w:t>
      </w:r>
      <w:r>
        <w:t xml:space="preserve"> :</w:t>
      </w:r>
      <w:proofErr w:type="gramEnd"/>
      <w:r>
        <w:t xml:space="preserve"> (Senior Men / Women)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001"/>
      </w:tblGrid>
      <w:tr w:rsidR="00B118F9" w:rsidTr="00B118F9">
        <w:tc>
          <w:tcPr>
            <w:tcW w:w="4001" w:type="dxa"/>
          </w:tcPr>
          <w:p w:rsidR="00B118F9" w:rsidRDefault="00B118F9" w:rsidP="00043B3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</w:tr>
      <w:tr w:rsidR="00B118F9" w:rsidTr="00B118F9">
        <w:tc>
          <w:tcPr>
            <w:tcW w:w="4001" w:type="dxa"/>
          </w:tcPr>
          <w:p w:rsidR="00B118F9" w:rsidRDefault="00B118F9" w:rsidP="00043B3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</w:tr>
      <w:tr w:rsidR="00B118F9" w:rsidTr="00B118F9">
        <w:tc>
          <w:tcPr>
            <w:tcW w:w="4001" w:type="dxa"/>
          </w:tcPr>
          <w:p w:rsidR="00B118F9" w:rsidRDefault="00B118F9" w:rsidP="00043B3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</w:tr>
      <w:tr w:rsidR="00B118F9" w:rsidTr="00B118F9">
        <w:tc>
          <w:tcPr>
            <w:tcW w:w="4001" w:type="dxa"/>
          </w:tcPr>
          <w:p w:rsidR="00B118F9" w:rsidRDefault="00B118F9" w:rsidP="00043B3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</w:tr>
    </w:tbl>
    <w:p w:rsidR="00B118F9" w:rsidRDefault="00B118F9" w:rsidP="00500F78"/>
    <w:p w:rsidR="00500F78" w:rsidRDefault="00500F78" w:rsidP="00500F78">
      <w:r>
        <w:t>Please note that you</w:t>
      </w:r>
      <w:r w:rsidR="00D82E9F">
        <w:t>r</w:t>
      </w:r>
      <w:r>
        <w:t xml:space="preserve"> AU/SU President (or equivalent) must sign this form as approval of your entry. The signing of this form by the AU/SU President is confirmation of his/her part that all entrants listed above comply with BUCS eligibility requirements, and all entrants confirm they accept the conditions of entry to this event.</w:t>
      </w:r>
    </w:p>
    <w:p w:rsidR="00D82E9F" w:rsidRDefault="00D82E9F" w:rsidP="00500F78">
      <w:r>
        <w:t>Boat Club President/Captain (PRINT NAME):</w:t>
      </w:r>
      <w:r w:rsidRPr="00D82E9F"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82E9F" w:rsidRDefault="00D82E9F" w:rsidP="00500F78">
      <w:r>
        <w:t>Boat Club President/Captain (PLEASE SIGN):</w:t>
      </w:r>
      <w:r w:rsidRPr="00D82E9F"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DATE: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500F78" w:rsidRPr="0049000E" w:rsidRDefault="00500F78" w:rsidP="00500F78">
      <w:pPr>
        <w:rPr>
          <w:u w:val="single"/>
        </w:rPr>
      </w:pPr>
      <w:r>
        <w:t xml:space="preserve">AU President Name/Sports Officer (PRINT NAME):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B118F9" w:rsidRPr="00D82E9F" w:rsidRDefault="00500F78" w:rsidP="00D82E9F">
      <w:pPr>
        <w:rPr>
          <w:u w:val="single"/>
        </w:rPr>
      </w:pPr>
      <w:r>
        <w:t>AU President/Sports Officer (PLEASE SIGN):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DATE: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500F78" w:rsidRDefault="00801C8A" w:rsidP="00500F78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CC9B54B" wp14:editId="213CDA2F">
            <wp:extent cx="914400" cy="101374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S_Rowing_GradientCMYK cop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432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                                                          </w: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03E0E97D" wp14:editId="666A057F">
            <wp:extent cx="1562100" cy="105619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r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576" cy="105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F78" w:rsidSect="00801C8A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68F" w:rsidRDefault="0078168F" w:rsidP="0078168F">
      <w:pPr>
        <w:spacing w:after="0" w:line="240" w:lineRule="auto"/>
      </w:pPr>
      <w:r>
        <w:separator/>
      </w:r>
    </w:p>
  </w:endnote>
  <w:endnote w:type="continuationSeparator" w:id="0">
    <w:p w:rsidR="0078168F" w:rsidRDefault="0078168F" w:rsidP="00781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68F" w:rsidRDefault="0078168F" w:rsidP="0078168F">
      <w:pPr>
        <w:spacing w:after="0" w:line="240" w:lineRule="auto"/>
      </w:pPr>
      <w:r>
        <w:separator/>
      </w:r>
    </w:p>
  </w:footnote>
  <w:footnote w:type="continuationSeparator" w:id="0">
    <w:p w:rsidR="0078168F" w:rsidRDefault="0078168F" w:rsidP="007816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A28E9"/>
    <w:multiLevelType w:val="hybridMultilevel"/>
    <w:tmpl w:val="F68AD3C4"/>
    <w:lvl w:ilvl="0" w:tplc="DC6813E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2C406F"/>
    <w:multiLevelType w:val="hybridMultilevel"/>
    <w:tmpl w:val="563CB55C"/>
    <w:lvl w:ilvl="0" w:tplc="DC6813E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FDD"/>
    <w:rsid w:val="0000509A"/>
    <w:rsid w:val="00063E99"/>
    <w:rsid w:val="000C2909"/>
    <w:rsid w:val="00340B47"/>
    <w:rsid w:val="003655E3"/>
    <w:rsid w:val="003C03AE"/>
    <w:rsid w:val="0049000E"/>
    <w:rsid w:val="004C67BC"/>
    <w:rsid w:val="00500F78"/>
    <w:rsid w:val="006C3912"/>
    <w:rsid w:val="0078168F"/>
    <w:rsid w:val="00801C8A"/>
    <w:rsid w:val="008C3FDD"/>
    <w:rsid w:val="00A5400B"/>
    <w:rsid w:val="00B118F9"/>
    <w:rsid w:val="00C51E49"/>
    <w:rsid w:val="00C9114B"/>
    <w:rsid w:val="00CB6A53"/>
    <w:rsid w:val="00D82E9F"/>
    <w:rsid w:val="00DC08E6"/>
    <w:rsid w:val="00E8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C3F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C3F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C3F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E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16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68F"/>
  </w:style>
  <w:style w:type="paragraph" w:styleId="Footer">
    <w:name w:val="footer"/>
    <w:basedOn w:val="Normal"/>
    <w:link w:val="FooterChar"/>
    <w:uiPriority w:val="99"/>
    <w:unhideWhenUsed/>
    <w:rsid w:val="007816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6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C3F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C3F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C3F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E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16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68F"/>
  </w:style>
  <w:style w:type="paragraph" w:styleId="Footer">
    <w:name w:val="footer"/>
    <w:basedOn w:val="Normal"/>
    <w:link w:val="FooterChar"/>
    <w:uiPriority w:val="99"/>
    <w:unhideWhenUsed/>
    <w:rsid w:val="007816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6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F1B62-920B-4AB4-8F74-55593896B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965CF8EC</Template>
  <TotalTime>222</TotalTime>
  <Pages>2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MISD, University of Cambridge</Company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Pearce</dc:creator>
  <cp:lastModifiedBy>Lauren Thomas</cp:lastModifiedBy>
  <cp:revision>13</cp:revision>
  <dcterms:created xsi:type="dcterms:W3CDTF">2013-10-22T10:16:00Z</dcterms:created>
  <dcterms:modified xsi:type="dcterms:W3CDTF">2013-10-29T12:27:00Z</dcterms:modified>
</cp:coreProperties>
</file>